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19" w:rsidRPr="001A0AA8" w:rsidRDefault="005F6B19" w:rsidP="001A0AA8">
      <w:pPr>
        <w:jc w:val="center"/>
        <w:rPr>
          <w:rFonts w:ascii="方正小标宋简体" w:eastAsia="方正小标宋简体" w:hAnsi="方正小标宋简体" w:cs="方正小标宋简体"/>
          <w:spacing w:val="-20"/>
          <w:sz w:val="44"/>
          <w:szCs w:val="44"/>
        </w:rPr>
      </w:pPr>
      <w:r w:rsidRPr="001A0AA8">
        <w:rPr>
          <w:rFonts w:ascii="方正小标宋简体" w:eastAsia="方正小标宋简体" w:hAnsi="方正小标宋简体" w:cs="方正小标宋简体" w:hint="eastAsia"/>
          <w:spacing w:val="-20"/>
          <w:sz w:val="44"/>
          <w:szCs w:val="44"/>
        </w:rPr>
        <w:t>合江县农业局开展农机购置补贴专项清理工作</w:t>
      </w:r>
    </w:p>
    <w:p w:rsidR="005F6B19" w:rsidRPr="001A0AA8" w:rsidRDefault="005F6B19">
      <w:pPr>
        <w:ind w:firstLineChars="200" w:firstLine="640"/>
        <w:rPr>
          <w:rFonts w:ascii="仿宋_GB2312" w:eastAsia="仿宋_GB2312" w:hAnsi="方正仿宋简体" w:cs="方正仿宋简体"/>
          <w:sz w:val="32"/>
          <w:szCs w:val="32"/>
        </w:rPr>
      </w:pP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近日，合江县农机购置补贴专项清理工作正在如火如荼进行中，县农业局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相关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人员深入一线走村入户对</w:t>
      </w:r>
      <w:r w:rsidRPr="001A0AA8">
        <w:rPr>
          <w:rFonts w:ascii="仿宋_GB2312" w:eastAsia="仿宋_GB2312" w:hAnsi="方正仿宋简体" w:cs="方正仿宋简体"/>
          <w:sz w:val="32"/>
          <w:szCs w:val="32"/>
        </w:rPr>
        <w:t>2018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年享受农机购置补贴的机具进行核查核实。</w:t>
      </w:r>
    </w:p>
    <w:p w:rsidR="005F6B19" w:rsidRPr="001A0AA8" w:rsidRDefault="005F6B19">
      <w:pPr>
        <w:ind w:firstLineChars="200" w:firstLine="640"/>
        <w:rPr>
          <w:rFonts w:ascii="仿宋_GB2312" w:eastAsia="仿宋_GB2312" w:hAnsi="方正仿宋简体" w:cs="方正仿宋简体"/>
          <w:sz w:val="32"/>
          <w:szCs w:val="32"/>
        </w:rPr>
      </w:pP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本次核查一是查看购机农户补贴是否到位，是否本人购机，本人报补；二是查看补贴机具生产企业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、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出厂编号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、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发动机号等机具信息是否与农机购置补贴管理系统信息一致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；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三是宣传农机安全操作知识，强调农机安全操作注意事项。</w:t>
      </w:r>
    </w:p>
    <w:p w:rsidR="005F6B19" w:rsidRPr="001A0AA8" w:rsidRDefault="005F6B19">
      <w:pPr>
        <w:ind w:firstLineChars="200" w:firstLine="640"/>
        <w:jc w:val="left"/>
        <w:rPr>
          <w:rFonts w:ascii="仿宋_GB2312" w:eastAsia="仿宋_GB2312" w:hAnsi="方正仿宋简体" w:cs="方正仿宋简体"/>
          <w:sz w:val="32"/>
          <w:szCs w:val="32"/>
        </w:rPr>
      </w:pP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通过核查，宣传了农机购置补贴这一惠民政策，为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合江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县更好地开展农机购置补贴工作提供</w:t>
      </w:r>
      <w:r>
        <w:rPr>
          <w:rFonts w:ascii="仿宋_GB2312" w:eastAsia="仿宋_GB2312" w:hAnsi="方正仿宋简体" w:cs="方正仿宋简体" w:hint="eastAsia"/>
          <w:sz w:val="32"/>
          <w:szCs w:val="32"/>
        </w:rPr>
        <w:t>有力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保障。（合江县农业局</w:t>
      </w:r>
      <w:r w:rsidRPr="001A0AA8">
        <w:rPr>
          <w:rFonts w:ascii="仿宋_GB2312" w:eastAsia="仿宋_GB2312" w:hAnsi="方正仿宋简体" w:cs="方正仿宋简体"/>
          <w:sz w:val="32"/>
          <w:szCs w:val="32"/>
        </w:rPr>
        <w:t xml:space="preserve">  </w:t>
      </w:r>
      <w:r w:rsidRPr="001A0AA8">
        <w:rPr>
          <w:rFonts w:ascii="仿宋_GB2312" w:eastAsia="仿宋_GB2312" w:hAnsi="方正仿宋简体" w:cs="方正仿宋简体" w:hint="eastAsia"/>
          <w:sz w:val="32"/>
          <w:szCs w:val="32"/>
        </w:rPr>
        <w:t>李若曼）</w:t>
      </w:r>
      <w:bookmarkStart w:id="0" w:name="_GoBack"/>
      <w:r w:rsidRPr="001A0AA8">
        <w:rPr>
          <w:rFonts w:ascii="仿宋_GB2312" w:eastAsia="仿宋_GB2312" w:hAnsi="方正仿宋简体" w:cs="方正仿宋简体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65914A92864BC8F2365149BDD46BDC60" style="width:413.25pt;height:309.75pt;visibility:visible">
            <v:imagedata r:id="rId4" o:title=""/>
          </v:shape>
        </w:pict>
      </w:r>
      <w:bookmarkEnd w:id="0"/>
    </w:p>
    <w:sectPr w:rsidR="005F6B19" w:rsidRPr="001A0AA8" w:rsidSect="00B80A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Arial Unicode MS"/>
    <w:panose1 w:val="02010601030101010101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5004A05"/>
    <w:rsid w:val="001A0AA8"/>
    <w:rsid w:val="004765F8"/>
    <w:rsid w:val="004C4FD0"/>
    <w:rsid w:val="005F6B19"/>
    <w:rsid w:val="00B34E30"/>
    <w:rsid w:val="00B80ADC"/>
    <w:rsid w:val="03BB0880"/>
    <w:rsid w:val="050F1910"/>
    <w:rsid w:val="08B9586F"/>
    <w:rsid w:val="11662601"/>
    <w:rsid w:val="13FB3135"/>
    <w:rsid w:val="1CAD6BE4"/>
    <w:rsid w:val="35004A05"/>
    <w:rsid w:val="39102703"/>
    <w:rsid w:val="45A91586"/>
    <w:rsid w:val="649D72A0"/>
    <w:rsid w:val="6D53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ADC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3</TotalTime>
  <Pages>1</Pages>
  <Words>37</Words>
  <Characters>216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Felicity1401806587</dc:creator>
  <cp:keywords/>
  <dc:description/>
  <cp:lastModifiedBy>微软用户</cp:lastModifiedBy>
  <cp:revision>3</cp:revision>
  <dcterms:created xsi:type="dcterms:W3CDTF">2018-11-14T02:50:00Z</dcterms:created>
  <dcterms:modified xsi:type="dcterms:W3CDTF">2018-11-14T08:53:00Z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