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7C" w:rsidRDefault="006B067C">
      <w:pPr>
        <w:jc w:val="center"/>
        <w:rPr>
          <w:rFonts w:ascii="仿宋" w:eastAsia="仿宋" w:hAnsi="仿宋" w:cs="Times New Roman"/>
          <w:sz w:val="44"/>
          <w:szCs w:val="44"/>
        </w:rPr>
      </w:pPr>
      <w:bookmarkStart w:id="0" w:name="_GoBack"/>
      <w:r>
        <w:rPr>
          <w:rFonts w:ascii="仿宋" w:eastAsia="仿宋" w:hAnsi="仿宋" w:cs="仿宋" w:hint="eastAsia"/>
          <w:sz w:val="44"/>
          <w:szCs w:val="44"/>
        </w:rPr>
        <w:t>中江县召开农机购置补贴工作会</w:t>
      </w:r>
      <w:bookmarkEnd w:id="0"/>
    </w:p>
    <w:p w:rsidR="006B067C" w:rsidRDefault="006B067C" w:rsidP="00A613F9">
      <w:pPr>
        <w:ind w:firstLineChars="200" w:firstLine="31680"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/>
          <w:sz w:val="32"/>
          <w:szCs w:val="32"/>
        </w:rPr>
        <w:t>23</w:t>
      </w:r>
      <w:r>
        <w:rPr>
          <w:rFonts w:ascii="仿宋" w:eastAsia="仿宋" w:hAnsi="仿宋" w:cs="仿宋" w:hint="eastAsia"/>
          <w:sz w:val="32"/>
          <w:szCs w:val="32"/>
        </w:rPr>
        <w:t>日，中江县召开了</w:t>
      </w:r>
      <w:r>
        <w:rPr>
          <w:rFonts w:ascii="仿宋" w:eastAsia="仿宋" w:hAnsi="仿宋" w:cs="仿宋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</w:rPr>
        <w:t>年农机购置补贴工作会，中江县农业农村局副局长童金对参会人员进行了廉政警示教育，要求大家严格执行购机补贴政策，遵守廉洁从政的各项规定，时刻保持警醒，不做任何违法乱纪之事。农业机械化股负责人，就</w:t>
      </w:r>
      <w:r>
        <w:rPr>
          <w:rFonts w:ascii="仿宋" w:eastAsia="仿宋" w:hAnsi="仿宋" w:cs="仿宋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</w:rPr>
        <w:t>年农机购置及农机报废更新补贴政策和注意事项，进行了宣传和培训，并对工作进行了布置。通过该会大力提升了大家的业务能力，政策水平，为今年做好农机购置工作打下了坚实基础。</w:t>
      </w:r>
    </w:p>
    <w:p w:rsidR="006B067C" w:rsidRDefault="006B067C">
      <w:pPr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 xml:space="preserve"> </w:t>
      </w:r>
      <w:r w:rsidRPr="002361CA">
        <w:rPr>
          <w:rFonts w:ascii="仿宋" w:eastAsia="仿宋" w:hAnsi="仿宋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98320FC1C3810B92B2AD3D57EB46680C" style="width:181.2pt;height:136.2pt;visibility:visible">
            <v:imagedata r:id="rId4" o:title=""/>
          </v:shape>
        </w:pict>
      </w:r>
      <w:r w:rsidRPr="002361CA">
        <w:rPr>
          <w:rFonts w:ascii="仿宋" w:eastAsia="仿宋" w:hAnsi="仿宋" w:cs="Times New Roman"/>
          <w:noProof/>
          <w:sz w:val="32"/>
          <w:szCs w:val="32"/>
        </w:rPr>
        <w:pict>
          <v:shape id="图片 2" o:spid="_x0000_i1026" type="#_x0000_t75" alt="1CFF80BAE87FB668BC6E17F939E832FF" style="width:181.2pt;height:136.2pt;visibility:visible">
            <v:imagedata r:id="rId5" o:title=""/>
          </v:shape>
        </w:pict>
      </w:r>
    </w:p>
    <w:p w:rsidR="006B067C" w:rsidRDefault="006B067C">
      <w:pPr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中江县乡镇振兴服务中心有关同志、农机大户代表和农机销售商参加了会议。</w:t>
      </w:r>
    </w:p>
    <w:sectPr w:rsidR="006B067C" w:rsidSect="00BF5F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5F35"/>
    <w:rsid w:val="002361CA"/>
    <w:rsid w:val="004D3339"/>
    <w:rsid w:val="006B067C"/>
    <w:rsid w:val="00A613F9"/>
    <w:rsid w:val="00BF5F35"/>
    <w:rsid w:val="058F4AE2"/>
    <w:rsid w:val="1B12363D"/>
    <w:rsid w:val="1D836F6F"/>
    <w:rsid w:val="2E8776AE"/>
    <w:rsid w:val="31E23FC2"/>
    <w:rsid w:val="41F21540"/>
    <w:rsid w:val="519607C5"/>
    <w:rsid w:val="5520546C"/>
    <w:rsid w:val="555C01FF"/>
    <w:rsid w:val="562E5C25"/>
    <w:rsid w:val="5BBC02BF"/>
    <w:rsid w:val="5BF3763B"/>
    <w:rsid w:val="5F391F2E"/>
    <w:rsid w:val="60DE10AB"/>
    <w:rsid w:val="63C65234"/>
    <w:rsid w:val="654E69E2"/>
    <w:rsid w:val="70113525"/>
    <w:rsid w:val="742811AF"/>
    <w:rsid w:val="75F2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F35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1</Pages>
  <Words>38</Words>
  <Characters>222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Haier</cp:lastModifiedBy>
  <cp:revision>2</cp:revision>
  <cp:lastPrinted>2019-12-22T03:44:00Z</cp:lastPrinted>
  <dcterms:created xsi:type="dcterms:W3CDTF">2019-11-17T04:08:00Z</dcterms:created>
  <dcterms:modified xsi:type="dcterms:W3CDTF">2020-04-23T09:08:00Z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